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CC9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Theme="minorEastAsia"/>
          <w:b/>
          <w:bCs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eastAsia="宋体"/>
          <w:b/>
          <w:bCs/>
          <w:sz w:val="30"/>
          <w:szCs w:val="30"/>
          <w:lang w:eastAsia="zh-CN"/>
        </w:rPr>
        <w:t>202</w:t>
      </w:r>
      <w:r>
        <w:rPr>
          <w:rFonts w:hint="eastAsia" w:eastAsia="宋体"/>
          <w:b/>
          <w:bCs/>
          <w:sz w:val="30"/>
          <w:szCs w:val="30"/>
          <w:lang w:val="en-US" w:eastAsia="zh-CN"/>
        </w:rPr>
        <w:t>6</w:t>
      </w:r>
      <w:r>
        <w:rPr>
          <w:b/>
          <w:bCs/>
          <w:sz w:val="30"/>
          <w:szCs w:val="30"/>
        </w:rPr>
        <w:t>年度广西</w:t>
      </w:r>
      <w:r>
        <w:rPr>
          <w:rFonts w:hint="eastAsia"/>
          <w:b/>
          <w:bCs/>
          <w:sz w:val="30"/>
          <w:szCs w:val="30"/>
          <w:lang w:eastAsia="zh-CN"/>
        </w:rPr>
        <w:t>青年科技奖公示材料</w:t>
      </w:r>
    </w:p>
    <w:p w14:paraId="5BA93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797819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一、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候选人姓名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成军</w:t>
      </w:r>
    </w:p>
    <w:p w14:paraId="3EB5D1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1380A4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二、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从事专业：</w:t>
      </w:r>
      <w:r>
        <w:rPr>
          <w:rFonts w:hint="eastAsia"/>
          <w:sz w:val="24"/>
          <w:szCs w:val="24"/>
          <w:lang w:val="en-US" w:eastAsia="zh-CN"/>
        </w:rPr>
        <w:t>控制科学与工程</w:t>
      </w:r>
    </w:p>
    <w:p w14:paraId="08C0BB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val="en-US" w:eastAsia="zh-CN"/>
        </w:rPr>
      </w:pPr>
    </w:p>
    <w:p w14:paraId="021FEF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三、工作单位：</w:t>
      </w:r>
      <w:r>
        <w:rPr>
          <w:rFonts w:hint="eastAsia"/>
          <w:sz w:val="24"/>
          <w:szCs w:val="24"/>
          <w:lang w:val="en-US" w:eastAsia="zh-CN"/>
        </w:rPr>
        <w:t>广西师范大学</w:t>
      </w:r>
    </w:p>
    <w:p w14:paraId="315543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val="en-US" w:eastAsia="zh-CN"/>
        </w:rPr>
      </w:pPr>
    </w:p>
    <w:p w14:paraId="513EA2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四、提名者：</w:t>
      </w:r>
      <w:r>
        <w:rPr>
          <w:rFonts w:hint="eastAsia"/>
          <w:sz w:val="24"/>
          <w:szCs w:val="24"/>
          <w:lang w:val="en-US" w:eastAsia="zh-CN"/>
        </w:rPr>
        <w:t>广西壮族自治区教育厅</w:t>
      </w:r>
    </w:p>
    <w:p w14:paraId="5A8AA512">
      <w:pPr>
        <w:rPr>
          <w:rFonts w:hint="eastAsia" w:ascii="Times New Roman" w:eastAsia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xODZlM2U3NzcyMGY2MjhmMWM4NDgzMjgxMTc2Y2EifQ=="/>
  </w:docVars>
  <w:rsids>
    <w:rsidRoot w:val="4DD264DD"/>
    <w:rsid w:val="034A492C"/>
    <w:rsid w:val="04AC3F9B"/>
    <w:rsid w:val="063A1D84"/>
    <w:rsid w:val="07DC7F5D"/>
    <w:rsid w:val="08A136D0"/>
    <w:rsid w:val="0B6D1EA2"/>
    <w:rsid w:val="0D077DD0"/>
    <w:rsid w:val="0D300D24"/>
    <w:rsid w:val="0D581F25"/>
    <w:rsid w:val="0E5011DB"/>
    <w:rsid w:val="0E7B648A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47955FF"/>
    <w:rsid w:val="262A1823"/>
    <w:rsid w:val="27C178BD"/>
    <w:rsid w:val="28821ABC"/>
    <w:rsid w:val="2AFD403A"/>
    <w:rsid w:val="2B084FE7"/>
    <w:rsid w:val="2BEA5201"/>
    <w:rsid w:val="2D782F8C"/>
    <w:rsid w:val="2E937BAF"/>
    <w:rsid w:val="354F7A5C"/>
    <w:rsid w:val="37E82428"/>
    <w:rsid w:val="3D5C7B44"/>
    <w:rsid w:val="3F7A24B6"/>
    <w:rsid w:val="40200920"/>
    <w:rsid w:val="44CE0CDE"/>
    <w:rsid w:val="45F4643C"/>
    <w:rsid w:val="49C2364F"/>
    <w:rsid w:val="4A123B78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EB5000"/>
    <w:rsid w:val="796E7CD8"/>
    <w:rsid w:val="7A6B4D41"/>
    <w:rsid w:val="7D283C84"/>
    <w:rsid w:val="7EF649F8"/>
    <w:rsid w:val="7FCA037C"/>
    <w:rsid w:val="7FDF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Plain Text"/>
    <w:basedOn w:val="1"/>
    <w:qFormat/>
    <w:uiPriority w:val="0"/>
    <w:rPr>
      <w:rFonts w:ascii="宋体" w:hAnsi="Courier New" w:eastAsia="宋体"/>
      <w:sz w:val="21"/>
      <w:szCs w:val="21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7">
    <w:name w:val="17"/>
    <w:basedOn w:val="6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68</Words>
  <Characters>71</Characters>
  <Lines>0</Lines>
  <Paragraphs>0</Paragraphs>
  <TotalTime>0</TotalTime>
  <ScaleCrop>false</ScaleCrop>
  <LinksUpToDate>false</LinksUpToDate>
  <CharactersWithSpaces>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2018-04-27T02:51:00Z</dcterms:created>
  <dc:creator>amd</dc:creator>
  <cp:lastModifiedBy>卡农</cp:lastModifiedBy>
  <dcterms:modified xsi:type="dcterms:W3CDTF">2026-09-24T02:30:05Z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45DA856E493E4EAFA8BF68DD826BD7B6_13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