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347D2B" w14:textId="043B167D" w:rsidR="004916A0" w:rsidRDefault="00426E6B">
      <w:pPr>
        <w:spacing w:line="36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eastAsia="宋体" w:hAnsi="Times New Roman" w:cs="Times New Roman"/>
          <w:b/>
          <w:bCs/>
          <w:sz w:val="30"/>
          <w:szCs w:val="30"/>
        </w:rPr>
        <w:t>202</w:t>
      </w:r>
      <w:r w:rsidR="00141EDE">
        <w:rPr>
          <w:rFonts w:ascii="Times New Roman" w:eastAsia="宋体" w:hAnsi="Times New Roman" w:cs="Times New Roman"/>
          <w:b/>
          <w:bCs/>
          <w:sz w:val="30"/>
          <w:szCs w:val="30"/>
        </w:rPr>
        <w:t>6</w:t>
      </w:r>
      <w:r>
        <w:rPr>
          <w:rFonts w:ascii="Times New Roman" w:hAnsi="Times New Roman" w:cs="Times New Roman"/>
          <w:b/>
          <w:bCs/>
          <w:sz w:val="30"/>
          <w:szCs w:val="30"/>
        </w:rPr>
        <w:t>年度广西青年科技奖公示材料</w:t>
      </w:r>
    </w:p>
    <w:p w14:paraId="77B29DD4" w14:textId="77777777" w:rsidR="004916A0" w:rsidRDefault="004916A0">
      <w:pPr>
        <w:spacing w:line="360" w:lineRule="auto"/>
        <w:rPr>
          <w:rFonts w:ascii="Times New Roman" w:hAnsi="Times New Roman" w:cs="Times New Roman"/>
          <w:sz w:val="24"/>
        </w:rPr>
      </w:pPr>
    </w:p>
    <w:p w14:paraId="1A5DCB99" w14:textId="2A483DAB" w:rsidR="004916A0" w:rsidRDefault="00426E6B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eastAsia="黑体" w:hAnsi="Times New Roman" w:cs="Times New Roman"/>
          <w:b/>
          <w:sz w:val="24"/>
        </w:rPr>
        <w:t>一、候选人姓名：</w:t>
      </w:r>
      <w:bookmarkStart w:id="0" w:name="_GoBack"/>
      <w:bookmarkEnd w:id="0"/>
      <w:r w:rsidR="00681DCE">
        <w:rPr>
          <w:rFonts w:ascii="Times New Roman" w:hAnsi="Times New Roman" w:cs="Times New Roman" w:hint="eastAsia"/>
          <w:sz w:val="24"/>
        </w:rPr>
        <w:t>罗玉玲</w:t>
      </w:r>
    </w:p>
    <w:p w14:paraId="1B58708B" w14:textId="77777777" w:rsidR="004916A0" w:rsidRDefault="004916A0">
      <w:pPr>
        <w:spacing w:line="360" w:lineRule="auto"/>
        <w:rPr>
          <w:rFonts w:ascii="Times New Roman" w:hAnsi="Times New Roman" w:cs="Times New Roman"/>
          <w:sz w:val="24"/>
        </w:rPr>
      </w:pPr>
    </w:p>
    <w:p w14:paraId="2AE254AC" w14:textId="2CD3047A" w:rsidR="004916A0" w:rsidRPr="00870A93" w:rsidRDefault="00426E6B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eastAsia="黑体" w:hAnsi="Times New Roman" w:cs="Times New Roman"/>
          <w:b/>
          <w:sz w:val="24"/>
        </w:rPr>
        <w:t>二、从事专业：</w:t>
      </w:r>
      <w:r w:rsidR="00E95D98" w:rsidRPr="00870A93">
        <w:rPr>
          <w:rFonts w:ascii="Times New Roman" w:hAnsi="Times New Roman" w:cs="Times New Roman" w:hint="eastAsia"/>
          <w:sz w:val="24"/>
        </w:rPr>
        <w:t>电子信息工程</w:t>
      </w:r>
    </w:p>
    <w:p w14:paraId="47D70B99" w14:textId="77777777" w:rsidR="004916A0" w:rsidRDefault="004916A0">
      <w:pPr>
        <w:spacing w:line="360" w:lineRule="auto"/>
        <w:rPr>
          <w:rFonts w:ascii="Times New Roman" w:eastAsia="黑体" w:hAnsi="Times New Roman" w:cs="Times New Roman"/>
          <w:b/>
          <w:sz w:val="24"/>
        </w:rPr>
      </w:pPr>
    </w:p>
    <w:p w14:paraId="1FE4C081" w14:textId="77777777" w:rsidR="004916A0" w:rsidRDefault="00426E6B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eastAsia="黑体" w:hAnsi="Times New Roman" w:cs="Times New Roman"/>
          <w:b/>
          <w:sz w:val="24"/>
        </w:rPr>
        <w:t>三、工作单位：</w:t>
      </w:r>
      <w:r>
        <w:rPr>
          <w:rFonts w:ascii="Times New Roman" w:hAnsi="Times New Roman" w:cs="Times New Roman"/>
          <w:sz w:val="24"/>
        </w:rPr>
        <w:t>广西师范大学</w:t>
      </w:r>
    </w:p>
    <w:p w14:paraId="25B9D920" w14:textId="77777777" w:rsidR="004916A0" w:rsidRDefault="004916A0">
      <w:pPr>
        <w:spacing w:line="360" w:lineRule="auto"/>
        <w:rPr>
          <w:rFonts w:ascii="Times New Roman" w:eastAsia="黑体" w:hAnsi="Times New Roman" w:cs="Times New Roman"/>
          <w:b/>
          <w:sz w:val="24"/>
        </w:rPr>
      </w:pPr>
    </w:p>
    <w:p w14:paraId="65CB664E" w14:textId="77777777" w:rsidR="004916A0" w:rsidRDefault="00426E6B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eastAsia="黑体" w:hAnsi="Times New Roman" w:cs="Times New Roman"/>
          <w:b/>
          <w:sz w:val="24"/>
        </w:rPr>
        <w:t>四、提名者：</w:t>
      </w:r>
      <w:r>
        <w:rPr>
          <w:rFonts w:ascii="Times New Roman" w:hAnsi="Times New Roman" w:cs="Times New Roman"/>
          <w:sz w:val="24"/>
        </w:rPr>
        <w:t>广西壮族自治区教育厅</w:t>
      </w:r>
    </w:p>
    <w:p w14:paraId="4720BBB1" w14:textId="77777777" w:rsidR="004916A0" w:rsidRDefault="004916A0">
      <w:pPr>
        <w:adjustRightInd w:val="0"/>
        <w:snapToGrid w:val="0"/>
        <w:spacing w:line="406" w:lineRule="exact"/>
        <w:ind w:firstLineChars="200" w:firstLine="480"/>
        <w:rPr>
          <w:rFonts w:ascii="Times New Roman" w:hAnsi="Times New Roman" w:cs="Times New Roman"/>
          <w:snapToGrid w:val="0"/>
          <w:color w:val="000000"/>
          <w:sz w:val="24"/>
        </w:rPr>
      </w:pPr>
    </w:p>
    <w:p w14:paraId="4DCD4AB8" w14:textId="77777777" w:rsidR="004916A0" w:rsidRDefault="004916A0">
      <w:pPr>
        <w:adjustRightInd w:val="0"/>
        <w:snapToGrid w:val="0"/>
        <w:spacing w:line="406" w:lineRule="exact"/>
        <w:ind w:firstLineChars="200" w:firstLine="480"/>
        <w:rPr>
          <w:rFonts w:ascii="Times New Roman" w:hAnsi="Times New Roman" w:cs="Times New Roman"/>
          <w:snapToGrid w:val="0"/>
          <w:color w:val="000000"/>
          <w:sz w:val="24"/>
        </w:rPr>
      </w:pPr>
    </w:p>
    <w:p w14:paraId="5516DC97" w14:textId="4F8476EA" w:rsidR="004916A0" w:rsidRDefault="004916A0">
      <w:pPr>
        <w:rPr>
          <w:rFonts w:ascii="Times New Roman" w:eastAsia="宋体" w:hAnsi="Times New Roman" w:cs="Times New Roman"/>
          <w:sz w:val="24"/>
        </w:rPr>
      </w:pPr>
    </w:p>
    <w:sectPr w:rsidR="004916A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4549AA" w14:textId="77777777" w:rsidR="00426E6B" w:rsidRDefault="00426E6B" w:rsidP="00141EDE">
      <w:r>
        <w:separator/>
      </w:r>
    </w:p>
  </w:endnote>
  <w:endnote w:type="continuationSeparator" w:id="0">
    <w:p w14:paraId="0924D8E9" w14:textId="77777777" w:rsidR="00426E6B" w:rsidRDefault="00426E6B" w:rsidP="00141E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B80220" w14:textId="77777777" w:rsidR="00426E6B" w:rsidRDefault="00426E6B" w:rsidP="00141EDE">
      <w:r>
        <w:separator/>
      </w:r>
    </w:p>
  </w:footnote>
  <w:footnote w:type="continuationSeparator" w:id="0">
    <w:p w14:paraId="0157DA21" w14:textId="77777777" w:rsidR="00426E6B" w:rsidRDefault="00426E6B" w:rsidP="00141E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8885FFD2"/>
    <w:multiLevelType w:val="singleLevel"/>
    <w:tmpl w:val="8885FFD2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attachedTemplate r:id="rId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MmI0Yjg1YmE0ZDNhMzU4NGQ2ZWZlN2Q4MTI2NTI3ZWMifQ=="/>
  </w:docVars>
  <w:rsids>
    <w:rsidRoot w:val="4DD264DD"/>
    <w:rsid w:val="00141EDE"/>
    <w:rsid w:val="00294FC2"/>
    <w:rsid w:val="00426E6B"/>
    <w:rsid w:val="004916A0"/>
    <w:rsid w:val="00681DCE"/>
    <w:rsid w:val="007F192E"/>
    <w:rsid w:val="00870A93"/>
    <w:rsid w:val="00BB21CC"/>
    <w:rsid w:val="00E95D98"/>
    <w:rsid w:val="034A492C"/>
    <w:rsid w:val="04AC3F9B"/>
    <w:rsid w:val="063A1D84"/>
    <w:rsid w:val="07DC7F5D"/>
    <w:rsid w:val="08A136D0"/>
    <w:rsid w:val="0ADD261E"/>
    <w:rsid w:val="0D077DD0"/>
    <w:rsid w:val="0D300D24"/>
    <w:rsid w:val="0E5011DB"/>
    <w:rsid w:val="118F73BD"/>
    <w:rsid w:val="12E106A8"/>
    <w:rsid w:val="14D44B46"/>
    <w:rsid w:val="17B55412"/>
    <w:rsid w:val="1846583E"/>
    <w:rsid w:val="184C3B0E"/>
    <w:rsid w:val="1AAF4592"/>
    <w:rsid w:val="1B5B0D00"/>
    <w:rsid w:val="1E2945F3"/>
    <w:rsid w:val="1FCE5B03"/>
    <w:rsid w:val="200336C9"/>
    <w:rsid w:val="21CF7850"/>
    <w:rsid w:val="21D47CFA"/>
    <w:rsid w:val="262A1823"/>
    <w:rsid w:val="2AFD403A"/>
    <w:rsid w:val="2BEA5201"/>
    <w:rsid w:val="2E937BAF"/>
    <w:rsid w:val="354F7A5C"/>
    <w:rsid w:val="37E82428"/>
    <w:rsid w:val="3D5C7B44"/>
    <w:rsid w:val="3F7A24B6"/>
    <w:rsid w:val="40200920"/>
    <w:rsid w:val="44CE0CDE"/>
    <w:rsid w:val="49C2364F"/>
    <w:rsid w:val="4B606CA4"/>
    <w:rsid w:val="4DD264DD"/>
    <w:rsid w:val="543B201B"/>
    <w:rsid w:val="54946CD8"/>
    <w:rsid w:val="54E91255"/>
    <w:rsid w:val="54ED2391"/>
    <w:rsid w:val="555F7705"/>
    <w:rsid w:val="56877A75"/>
    <w:rsid w:val="57D04A0C"/>
    <w:rsid w:val="5AD7476A"/>
    <w:rsid w:val="5BFC7C93"/>
    <w:rsid w:val="5DB84FF3"/>
    <w:rsid w:val="5FEC2DAE"/>
    <w:rsid w:val="60A05A85"/>
    <w:rsid w:val="62F433AC"/>
    <w:rsid w:val="62FA7A7A"/>
    <w:rsid w:val="64293540"/>
    <w:rsid w:val="6492182D"/>
    <w:rsid w:val="693826BE"/>
    <w:rsid w:val="6D535020"/>
    <w:rsid w:val="6FD721E7"/>
    <w:rsid w:val="73071C95"/>
    <w:rsid w:val="763703FC"/>
    <w:rsid w:val="76980E27"/>
    <w:rsid w:val="7A6B4D41"/>
    <w:rsid w:val="7D283C84"/>
    <w:rsid w:val="7FCA0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40E8366"/>
  <w15:docId w15:val="{F7229C2F-1B37-435E-9E05-037C484E6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next w:val="Default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styleId="a3">
    <w:name w:val="Plain Text"/>
    <w:basedOn w:val="a"/>
    <w:qFormat/>
    <w:rPr>
      <w:rFonts w:ascii="宋体" w:eastAsia="宋体" w:hAnsi="Courier New"/>
      <w:szCs w:val="21"/>
    </w:rPr>
  </w:style>
  <w:style w:type="paragraph" w:styleId="a4">
    <w:name w:val="Title"/>
    <w:basedOn w:val="a"/>
    <w:next w:val="a"/>
    <w:qFormat/>
    <w:pPr>
      <w:spacing w:before="240" w:after="60"/>
      <w:jc w:val="center"/>
      <w:outlineLvl w:val="0"/>
    </w:pPr>
    <w:rPr>
      <w:rFonts w:ascii="Cambria" w:eastAsia="宋体" w:hAnsi="Cambria" w:cs="Times New Roman"/>
      <w:b/>
      <w:bCs/>
      <w:szCs w:val="32"/>
    </w:rPr>
  </w:style>
  <w:style w:type="character" w:customStyle="1" w:styleId="17">
    <w:name w:val="17"/>
    <w:basedOn w:val="a0"/>
    <w:qFormat/>
    <w:rPr>
      <w:rFonts w:ascii="仿宋_GB2312" w:eastAsia="仿宋_GB2312" w:hint="eastAsia"/>
      <w:b/>
      <w:bCs/>
      <w:kern w:val="44"/>
      <w:sz w:val="44"/>
      <w:szCs w:val="44"/>
    </w:rPr>
  </w:style>
  <w:style w:type="paragraph" w:styleId="a5">
    <w:name w:val="header"/>
    <w:basedOn w:val="a"/>
    <w:link w:val="a6"/>
    <w:rsid w:val="00141ED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141EDE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footer"/>
    <w:basedOn w:val="a"/>
    <w:link w:val="a8"/>
    <w:rsid w:val="00141ED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rsid w:val="00141EDE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es_1.0.0.3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</Template>
  <TotalTime>1</TotalTime>
  <Pages>1</Pages>
  <Words>12</Words>
  <Characters>70</Characters>
  <Application>Microsoft Office Word</Application>
  <DocSecurity>0</DocSecurity>
  <Lines>1</Lines>
  <Paragraphs>1</Paragraphs>
  <ScaleCrop>false</ScaleCrop>
  <Company/>
  <LinksUpToDate>false</LinksUpToDate>
  <CharactersWithSpaces>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amd</dc:creator>
  <cp:lastModifiedBy>QiangFu</cp:lastModifiedBy>
  <cp:revision>3</cp:revision>
  <dcterms:created xsi:type="dcterms:W3CDTF">2026-09-20T04:40:00Z</dcterms:created>
  <dcterms:modified xsi:type="dcterms:W3CDTF">2026-09-20T04:40:00Z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2052-11.8.2.12094</vt:lpwstr>
  </property>
  <property fmtid="{D5CDD505-2E9C-101B-9397-08002B2CF9AE}" pid="3" name="ICV">
    <vt:lpwstr>3478A0F6735E49BABFA3B685CED2ACC7_12</vt:lpwstr>
  </property>
  <property fmtid="{D5CDD505-2E9C-101B-9397-08002B2CF9AE}" pid="4" name="KSOTemplateDocerSaveRecord">
    <vt:lpwstr>eyJoZGlkIjoiMmI0Yjg1YmE0ZDNhMzU4NGQ2ZWZlN2Q4MTI2NTI3ZWMiLCJ1c2VySWQiOiIzNjI5MDMwMzkifQ==</vt:lpwstr>
  </property>
</Properties>
</file>